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146" w:rsidRPr="00211588" w:rsidRDefault="00211588" w:rsidP="00211588">
      <w:pPr>
        <w:pStyle w:val="Titre"/>
        <w:jc w:val="center"/>
        <w:rPr>
          <w:rFonts w:ascii="Cambria" w:hAnsi="Cambria"/>
          <w:b/>
        </w:rPr>
      </w:pPr>
      <w:bookmarkStart w:id="0" w:name="_GoBack"/>
      <w:bookmarkEnd w:id="0"/>
      <w:r w:rsidRPr="005A3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CE8C4" wp14:editId="049A6E64">
                <wp:simplePos x="0" y="0"/>
                <wp:positionH relativeFrom="column">
                  <wp:posOffset>-128270</wp:posOffset>
                </wp:positionH>
                <wp:positionV relativeFrom="paragraph">
                  <wp:posOffset>462280</wp:posOffset>
                </wp:positionV>
                <wp:extent cx="6162675" cy="4095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ADA" w:rsidRPr="00FA3ADA" w:rsidRDefault="00FA3ADA" w:rsidP="00FA3ADA">
                            <w:pPr>
                              <w:tabs>
                                <w:tab w:val="left" w:pos="3375"/>
                              </w:tabs>
                              <w:rPr>
                                <w:sz w:val="36"/>
                              </w:rPr>
                            </w:pPr>
                            <w:r w:rsidRPr="00FA3ADA">
                              <w:rPr>
                                <w:sz w:val="36"/>
                              </w:rPr>
                              <w:t xml:space="preserve">Colloque </w:t>
                            </w:r>
                            <w:r>
                              <w:rPr>
                                <w:sz w:val="36"/>
                              </w:rPr>
                              <w:t xml:space="preserve">international </w:t>
                            </w:r>
                            <w:r w:rsidRPr="00FA3ADA">
                              <w:rPr>
                                <w:sz w:val="36"/>
                              </w:rPr>
                              <w:t>27-29 mai 2019 à Porto-Novo</w:t>
                            </w:r>
                            <w:r w:rsidR="00211588">
                              <w:rPr>
                                <w:sz w:val="36"/>
                              </w:rPr>
                              <w:t xml:space="preserve"> (Bénin)</w:t>
                            </w:r>
                          </w:p>
                          <w:p w:rsidR="00FA3ADA" w:rsidRPr="00FA3ADA" w:rsidRDefault="00FA3AD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CE8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0.1pt;margin-top:36.4pt;width:485.2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" fillcolor="#9cc2e5 [1940]" stroked="f" strokeweight=".5pt">
                <v:textbox>
                  <w:txbxContent>
                    <w:p w:rsidR="00FA3ADA" w:rsidRPr="00FA3ADA" w:rsidRDefault="00FA3ADA" w:rsidP="00FA3ADA">
                      <w:pPr>
                        <w:tabs>
                          <w:tab w:val="left" w:pos="3375"/>
                        </w:tabs>
                        <w:rPr>
                          <w:sz w:val="36"/>
                        </w:rPr>
                      </w:pPr>
                      <w:r w:rsidRPr="00FA3ADA">
                        <w:rPr>
                          <w:sz w:val="36"/>
                        </w:rPr>
                        <w:t xml:space="preserve">Colloque </w:t>
                      </w:r>
                      <w:r>
                        <w:rPr>
                          <w:sz w:val="36"/>
                        </w:rPr>
                        <w:t xml:space="preserve">international </w:t>
                      </w:r>
                      <w:r w:rsidRPr="00FA3ADA">
                        <w:rPr>
                          <w:sz w:val="36"/>
                        </w:rPr>
                        <w:t>27-29 mai 2019 à Porto-Novo</w:t>
                      </w:r>
                      <w:r w:rsidR="00211588">
                        <w:rPr>
                          <w:sz w:val="36"/>
                        </w:rPr>
                        <w:t xml:space="preserve"> (Bénin)</w:t>
                      </w:r>
                    </w:p>
                    <w:p w:rsidR="00FA3ADA" w:rsidRPr="00FA3ADA" w:rsidRDefault="00FA3AD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ADA" w:rsidRPr="00211588">
        <w:rPr>
          <w:rFonts w:ascii="Cambria" w:hAnsi="Cambria"/>
          <w:b/>
        </w:rPr>
        <w:t>FORMULAIRE D’INSCRIPTION</w:t>
      </w:r>
    </w:p>
    <w:p w:rsidR="00714B96" w:rsidRPr="005A3071" w:rsidRDefault="00FA3ADA" w:rsidP="005A3071">
      <w:pPr>
        <w:tabs>
          <w:tab w:val="left" w:pos="3375"/>
        </w:tabs>
        <w:jc w:val="both"/>
      </w:pPr>
      <w:r w:rsidRPr="005A3071">
        <w:t xml:space="preserve">                </w:t>
      </w:r>
    </w:p>
    <w:p w:rsidR="00FA3ADA" w:rsidRPr="005A3071" w:rsidRDefault="00FA3ADA" w:rsidP="005A3071">
      <w:pPr>
        <w:tabs>
          <w:tab w:val="left" w:pos="3375"/>
        </w:tabs>
        <w:jc w:val="both"/>
      </w:pPr>
    </w:p>
    <w:p w:rsidR="00FA3ADA" w:rsidRPr="005A3071" w:rsidRDefault="004801A8" w:rsidP="005A3071">
      <w:pPr>
        <w:tabs>
          <w:tab w:val="left" w:pos="3375"/>
        </w:tabs>
        <w:jc w:val="center"/>
        <w:rPr>
          <w:sz w:val="28"/>
        </w:rPr>
      </w:pPr>
      <w:r w:rsidRPr="005A3071">
        <w:rPr>
          <w:sz w:val="28"/>
        </w:rPr>
        <w:t>« </w:t>
      </w:r>
      <w:r w:rsidRPr="005A3071">
        <w:rPr>
          <w:b/>
          <w:sz w:val="28"/>
        </w:rPr>
        <w:t>L’économie informelle dans l’espace OHADA : approches économiques, juridiques, politiques et socio-anthropologique</w:t>
      </w:r>
      <w:r w:rsidRPr="005A3071">
        <w:rPr>
          <w:sz w:val="28"/>
        </w:rPr>
        <w:t> »</w:t>
      </w:r>
    </w:p>
    <w:p w:rsidR="004801A8" w:rsidRPr="005A3071" w:rsidRDefault="004801A8" w:rsidP="005A3071">
      <w:pPr>
        <w:tabs>
          <w:tab w:val="left" w:pos="3375"/>
        </w:tabs>
        <w:jc w:val="both"/>
        <w:rPr>
          <w:sz w:val="28"/>
        </w:rPr>
      </w:pPr>
      <w:r w:rsidRPr="005A3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AEF73" wp14:editId="0D40DFEE">
                <wp:simplePos x="0" y="0"/>
                <wp:positionH relativeFrom="margin">
                  <wp:posOffset>1205230</wp:posOffset>
                </wp:positionH>
                <wp:positionV relativeFrom="paragraph">
                  <wp:posOffset>186690</wp:posOffset>
                </wp:positionV>
                <wp:extent cx="3543300" cy="314325"/>
                <wp:effectExtent l="0" t="0" r="19050" b="2857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E38DF" id="Rectangle à coins arrondis 3" o:spid="_x0000_s1026" style="position:absolute;margin-left:94.9pt;margin-top:14.7pt;width:27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Pr="005A3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F4D2B" wp14:editId="16B03208">
                <wp:simplePos x="0" y="0"/>
                <wp:positionH relativeFrom="column">
                  <wp:posOffset>1986280</wp:posOffset>
                </wp:positionH>
                <wp:positionV relativeFrom="paragraph">
                  <wp:posOffset>196215</wp:posOffset>
                </wp:positionV>
                <wp:extent cx="2038350" cy="3429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01A8" w:rsidRPr="004801A8" w:rsidRDefault="004801A8">
                            <w:pPr>
                              <w:rPr>
                                <w:sz w:val="32"/>
                              </w:rPr>
                            </w:pPr>
                            <w:r w:rsidRPr="004801A8">
                              <w:rPr>
                                <w:sz w:val="32"/>
                              </w:rPr>
                              <w:t>Fiche d’identification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4D2B" id="Zone de texte 4" o:spid="_x0000_s1027" type="#_x0000_t202" style="position:absolute;left:0;text-align:left;margin-left:156.4pt;margin-top:15.45pt;width:160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" fillcolor="white [3201]" stroked="f" strokeweight=".5pt">
                <v:textbox>
                  <w:txbxContent>
                    <w:p w:rsidR="004801A8" w:rsidRPr="004801A8" w:rsidRDefault="004801A8">
                      <w:pPr>
                        <w:rPr>
                          <w:sz w:val="32"/>
                        </w:rPr>
                      </w:pPr>
                      <w:r w:rsidRPr="004801A8">
                        <w:rPr>
                          <w:sz w:val="32"/>
                        </w:rPr>
                        <w:t>Fiche d’identification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014748" w:rsidRPr="005A3071" w:rsidRDefault="005A3071" w:rsidP="005A3071">
      <w:pPr>
        <w:tabs>
          <w:tab w:val="left" w:pos="3375"/>
        </w:tabs>
        <w:jc w:val="both"/>
      </w:pPr>
      <w:r w:rsidRPr="005A3071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2CC14DE5" wp14:editId="0ED61533">
            <wp:simplePos x="0" y="0"/>
            <wp:positionH relativeFrom="margin">
              <wp:posOffset>-127285</wp:posOffset>
            </wp:positionH>
            <wp:positionV relativeFrom="paragraph">
              <wp:posOffset>212462</wp:posOffset>
            </wp:positionV>
            <wp:extent cx="6085490" cy="5746819"/>
            <wp:effectExtent l="0" t="0" r="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osition1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90" cy="574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B3F" w:rsidRPr="005A3071" w:rsidRDefault="00014748" w:rsidP="005A3071">
      <w:pPr>
        <w:tabs>
          <w:tab w:val="left" w:pos="3375"/>
        </w:tabs>
        <w:jc w:val="both"/>
      </w:pPr>
      <w:r w:rsidRPr="005A3071">
        <w:t>N</w:t>
      </w:r>
      <w:r w:rsidR="00441B3F" w:rsidRPr="005A3071">
        <w:t>oms</w:t>
      </w:r>
      <w:r w:rsidRPr="005A3071">
        <w:t> …</w:t>
      </w:r>
      <w:r w:rsidR="00441B3F" w:rsidRPr="005A3071">
        <w:t>…......................................................................................</w:t>
      </w:r>
      <w:r w:rsidRPr="005A3071">
        <w:t>.....................................................................................</w:t>
      </w:r>
      <w:r w:rsidR="00563DA9" w:rsidRPr="005A3071">
        <w:t>....</w:t>
      </w:r>
      <w:r w:rsidR="005A3071">
        <w:t>..</w:t>
      </w:r>
      <w:r w:rsidR="00563DA9" w:rsidRPr="005A3071">
        <w:t>...</w:t>
      </w:r>
      <w:r w:rsidRPr="005A3071">
        <w:t>Pré</w:t>
      </w:r>
      <w:r w:rsidR="00563DA9" w:rsidRPr="005A3071">
        <w:t>n</w:t>
      </w:r>
      <w:r w:rsidR="00441B3F" w:rsidRPr="005A3071">
        <w:t>om</w:t>
      </w:r>
      <w:r w:rsidR="00563DA9" w:rsidRPr="005A3071">
        <w:t>s</w:t>
      </w:r>
      <w:r w:rsidR="00441B3F" w:rsidRPr="005A3071">
        <w:t>……………………………………………………</w:t>
      </w:r>
      <w:r w:rsidR="00563DA9" w:rsidRPr="005A3071">
        <w:t>…………………………………………………………………………….</w:t>
      </w:r>
      <w:r w:rsidR="005A3071">
        <w:t>.</w:t>
      </w:r>
      <w:r w:rsidR="00441B3F" w:rsidRPr="005A3071">
        <w:t>Profession……………………………………………………………………………Pays………………………………………….</w:t>
      </w:r>
      <w:r w:rsidR="005A3071">
        <w:t>..</w:t>
      </w:r>
      <w:r w:rsidR="00441B3F" w:rsidRPr="005A3071">
        <w:t>.Nationali</w:t>
      </w:r>
      <w:r w:rsidR="008B1693" w:rsidRPr="005A3071">
        <w:t>t</w:t>
      </w:r>
      <w:r w:rsidR="00441B3F" w:rsidRPr="005A3071">
        <w:t>é……………………………………………………………………………</w:t>
      </w:r>
      <w:r w:rsidR="008B1693" w:rsidRPr="005A3071">
        <w:t>………………………………………………….</w:t>
      </w:r>
      <w:r w:rsidRPr="005A3071">
        <w:t xml:space="preserve">Langue de travail ……………………………………………………………………………………………………………………. </w:t>
      </w:r>
      <w:r w:rsidR="00441B3F" w:rsidRPr="005A3071">
        <w:t>Téléphone………………………………………………………………………………………</w:t>
      </w:r>
      <w:r w:rsidRPr="005A3071">
        <w:t>……</w:t>
      </w:r>
      <w:r w:rsidR="00441B3F" w:rsidRPr="005A3071">
        <w:t>Email…………………………</w:t>
      </w:r>
      <w:r w:rsidR="005A3071">
        <w:t>..</w:t>
      </w:r>
      <w:r w:rsidR="00441B3F" w:rsidRPr="005A3071">
        <w:t>…………………………………………………………………</w:t>
      </w:r>
      <w:r w:rsidRPr="005A3071">
        <w:t>……………………………………………………………………………</w:t>
      </w:r>
      <w:r w:rsidR="005A3071">
        <w:t>...</w:t>
      </w:r>
      <w:r w:rsidR="00441B3F" w:rsidRPr="005A3071">
        <w:t xml:space="preserve">Organisme </w:t>
      </w:r>
      <w:r w:rsidR="005A3071">
        <w:t>…</w:t>
      </w:r>
      <w:r w:rsidR="00441B3F" w:rsidRPr="005A3071">
        <w:t>……………………………………………………………………………………</w:t>
      </w:r>
      <w:r w:rsidR="00FB6E32">
        <w:t>…………………….</w:t>
      </w:r>
      <w:r w:rsidR="00441B3F" w:rsidRPr="005A3071">
        <w:t>…</w:t>
      </w:r>
      <w:r w:rsidRPr="005A3071">
        <w:t>……………</w:t>
      </w:r>
      <w:r w:rsidR="005A3071">
        <w:t>…</w:t>
      </w:r>
    </w:p>
    <w:p w:rsidR="00FA3ADA" w:rsidRPr="005A3071" w:rsidRDefault="00441B3F" w:rsidP="005A3071">
      <w:pPr>
        <w:tabs>
          <w:tab w:val="left" w:pos="3375"/>
        </w:tabs>
        <w:jc w:val="both"/>
      </w:pPr>
      <w:r w:rsidRPr="005A3071">
        <w:t>Ville…………………………………………...............Adresse………………………………………………………………………..</w:t>
      </w:r>
    </w:p>
    <w:p w:rsidR="004F4687" w:rsidRPr="005A3071" w:rsidRDefault="004F4687" w:rsidP="005A3071">
      <w:pPr>
        <w:tabs>
          <w:tab w:val="left" w:pos="3375"/>
        </w:tabs>
        <w:jc w:val="both"/>
      </w:pPr>
    </w:p>
    <w:p w:rsidR="001C437B" w:rsidRPr="005A3071" w:rsidRDefault="001C437B" w:rsidP="005A3071">
      <w:pPr>
        <w:tabs>
          <w:tab w:val="left" w:pos="3375"/>
        </w:tabs>
        <w:jc w:val="both"/>
      </w:pPr>
      <w:r w:rsidRPr="005A3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2C103" wp14:editId="11B37A7E">
                <wp:simplePos x="0" y="0"/>
                <wp:positionH relativeFrom="column">
                  <wp:posOffset>852804</wp:posOffset>
                </wp:positionH>
                <wp:positionV relativeFrom="paragraph">
                  <wp:posOffset>41275</wp:posOffset>
                </wp:positionV>
                <wp:extent cx="4676775" cy="352425"/>
                <wp:effectExtent l="0" t="0" r="28575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543AB" id="Rectangle à coins arrondis 5" o:spid="_x0000_s1026" style="position:absolute;margin-left:67.15pt;margin-top:3.25pt;width:368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5A3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71F54" wp14:editId="25699383">
                <wp:simplePos x="0" y="0"/>
                <wp:positionH relativeFrom="column">
                  <wp:posOffset>1338580</wp:posOffset>
                </wp:positionH>
                <wp:positionV relativeFrom="paragraph">
                  <wp:posOffset>98425</wp:posOffset>
                </wp:positionV>
                <wp:extent cx="3743325" cy="30480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BA0" w:rsidRPr="001C437B" w:rsidRDefault="001C437B">
                            <w:pPr>
                              <w:rPr>
                                <w:sz w:val="28"/>
                              </w:rPr>
                            </w:pPr>
                            <w:r w:rsidRPr="001C437B">
                              <w:rPr>
                                <w:sz w:val="28"/>
                              </w:rPr>
                              <w:t>Étapes d'inscription et modalités de paiement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1F54" id="Zone de texte 6" o:spid="_x0000_s1028" type="#_x0000_t202" style="position:absolute;left:0;text-align:left;margin-left:105.4pt;margin-top:7.75pt;width:294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" fillcolor="white [3201]" stroked="f" strokeweight=".5pt">
                <v:textbox>
                  <w:txbxContent>
                    <w:p w:rsidR="007D6BA0" w:rsidRPr="001C437B" w:rsidRDefault="001C437B">
                      <w:pPr>
                        <w:rPr>
                          <w:sz w:val="28"/>
                        </w:rPr>
                      </w:pPr>
                      <w:r w:rsidRPr="001C437B">
                        <w:rPr>
                          <w:sz w:val="28"/>
                        </w:rPr>
                        <w:t>Étapes d'inscription et modalités de paiement</w:t>
                      </w:r>
                    </w:p>
                  </w:txbxContent>
                </v:textbox>
              </v:shape>
            </w:pict>
          </mc:Fallback>
        </mc:AlternateContent>
      </w:r>
    </w:p>
    <w:p w:rsidR="001C437B" w:rsidRPr="005A3071" w:rsidRDefault="001C437B" w:rsidP="005A3071">
      <w:pPr>
        <w:jc w:val="both"/>
      </w:pPr>
    </w:p>
    <w:p w:rsidR="001C437B" w:rsidRPr="005A3071" w:rsidRDefault="001C437B" w:rsidP="005A3071">
      <w:pPr>
        <w:spacing w:after="0" w:line="240" w:lineRule="auto"/>
        <w:jc w:val="both"/>
      </w:pPr>
      <w:r w:rsidRPr="005A3071">
        <w:rPr>
          <w:b/>
        </w:rPr>
        <w:t xml:space="preserve">Pour toute </w:t>
      </w:r>
      <w:r w:rsidR="00C06A91" w:rsidRPr="005A3071">
        <w:rPr>
          <w:b/>
        </w:rPr>
        <w:t>participation au colloque</w:t>
      </w:r>
      <w:r w:rsidRPr="005A3071">
        <w:rPr>
          <w:b/>
        </w:rPr>
        <w:t xml:space="preserve">, le formulaire d'inscription dûment rempli doit nous parvenir </w:t>
      </w:r>
      <w:r w:rsidR="00F04054">
        <w:rPr>
          <w:b/>
        </w:rPr>
        <w:t xml:space="preserve">au plus tard </w:t>
      </w:r>
      <w:r w:rsidRPr="005A3071">
        <w:rPr>
          <w:b/>
        </w:rPr>
        <w:t>av</w:t>
      </w:r>
      <w:r w:rsidR="004F4687" w:rsidRPr="005A3071">
        <w:rPr>
          <w:b/>
        </w:rPr>
        <w:t>ant la date de tenue du colloque</w:t>
      </w:r>
      <w:r w:rsidR="00A53A8F">
        <w:t xml:space="preserve">. </w:t>
      </w:r>
    </w:p>
    <w:p w:rsidR="00E4085E" w:rsidRPr="005A3071" w:rsidRDefault="00E4085E" w:rsidP="005A3071">
      <w:pPr>
        <w:spacing w:after="0" w:line="240" w:lineRule="auto"/>
        <w:jc w:val="both"/>
      </w:pPr>
    </w:p>
    <w:p w:rsidR="001C437B" w:rsidRPr="005A3071" w:rsidRDefault="004F4687" w:rsidP="005A3071">
      <w:pPr>
        <w:spacing w:after="0" w:line="240" w:lineRule="auto"/>
        <w:jc w:val="both"/>
      </w:pPr>
      <w:r w:rsidRPr="005A3071">
        <w:t>Les frais de participation</w:t>
      </w:r>
      <w:r w:rsidR="001C437B" w:rsidRPr="005A3071">
        <w:t xml:space="preserve"> doivent être réglés au plus tard </w:t>
      </w:r>
      <w:r w:rsidR="00B06FE5" w:rsidRPr="005A3071">
        <w:t>avant la date de début du colloque</w:t>
      </w:r>
      <w:r w:rsidR="001C437B" w:rsidRPr="005A3071">
        <w:t xml:space="preserve"> par :</w:t>
      </w:r>
    </w:p>
    <w:p w:rsidR="004F4687" w:rsidRPr="005A3071" w:rsidRDefault="001C437B" w:rsidP="005A3071">
      <w:pPr>
        <w:pStyle w:val="Paragraphedeliste"/>
        <w:numPr>
          <w:ilvl w:val="0"/>
          <w:numId w:val="1"/>
        </w:numPr>
        <w:spacing w:after="0" w:line="240" w:lineRule="auto"/>
        <w:jc w:val="both"/>
      </w:pPr>
      <w:r w:rsidRPr="005A3071">
        <w:t>Chèque à l'ordre de</w:t>
      </w:r>
      <w:r w:rsidR="000F56DE">
        <w:t xml:space="preserve"> </w:t>
      </w:r>
      <w:r w:rsidRPr="005A3071">
        <w:t>ERSUMA</w:t>
      </w:r>
    </w:p>
    <w:p w:rsidR="001C437B" w:rsidRPr="005A3071" w:rsidRDefault="001C437B" w:rsidP="005A3071">
      <w:pPr>
        <w:pStyle w:val="Paragraphedeliste"/>
        <w:numPr>
          <w:ilvl w:val="0"/>
          <w:numId w:val="1"/>
        </w:numPr>
        <w:spacing w:after="0" w:line="240" w:lineRule="auto"/>
        <w:jc w:val="both"/>
      </w:pPr>
      <w:r w:rsidRPr="005A3071">
        <w:t>Dépôt ou virement bancaire</w:t>
      </w:r>
      <w:r w:rsidRPr="005A3071">
        <w:tab/>
      </w:r>
      <w:r w:rsidR="009C37E4" w:rsidRPr="005A3071">
        <w:t xml:space="preserve">                        </w:t>
      </w:r>
      <w:r w:rsidR="00A53A8F">
        <w:t xml:space="preserve"> </w:t>
      </w:r>
      <w:r w:rsidR="009C37E4" w:rsidRPr="005A3071">
        <w:t xml:space="preserve"> </w:t>
      </w:r>
      <w:r w:rsidRPr="005A3071">
        <w:t xml:space="preserve">NOM DE BANQUE : </w:t>
      </w:r>
      <w:r w:rsidRPr="005A3071">
        <w:rPr>
          <w:b/>
          <w:sz w:val="20"/>
        </w:rPr>
        <w:t>ECOBANK BENIN</w:t>
      </w:r>
    </w:p>
    <w:p w:rsidR="001C437B" w:rsidRPr="005A3071" w:rsidRDefault="004F4687" w:rsidP="005A3071">
      <w:pPr>
        <w:spacing w:after="0" w:line="240" w:lineRule="auto"/>
        <w:jc w:val="both"/>
        <w:rPr>
          <w:sz w:val="20"/>
        </w:rPr>
      </w:pPr>
      <w:r w:rsidRPr="005A3071">
        <w:rPr>
          <w:sz w:val="20"/>
        </w:rPr>
        <w:t xml:space="preserve">                                                                                                          </w:t>
      </w:r>
      <w:r w:rsidR="00A53A8F">
        <w:rPr>
          <w:sz w:val="20"/>
        </w:rPr>
        <w:t xml:space="preserve"> </w:t>
      </w:r>
      <w:r w:rsidRPr="005A3071">
        <w:rPr>
          <w:sz w:val="20"/>
        </w:rPr>
        <w:t xml:space="preserve">  </w:t>
      </w:r>
      <w:r w:rsidR="001C437B" w:rsidRPr="005A3071">
        <w:rPr>
          <w:sz w:val="20"/>
        </w:rPr>
        <w:t xml:space="preserve">INTITULE DU COMPTE : </w:t>
      </w:r>
      <w:r w:rsidR="001C437B" w:rsidRPr="005A3071">
        <w:rPr>
          <w:b/>
          <w:sz w:val="20"/>
        </w:rPr>
        <w:t>ERSUMA / FORMATION</w:t>
      </w:r>
    </w:p>
    <w:p w:rsidR="001C437B" w:rsidRPr="005A3071" w:rsidRDefault="004F4687" w:rsidP="005A3071">
      <w:pPr>
        <w:spacing w:after="0" w:line="240" w:lineRule="auto"/>
        <w:jc w:val="both"/>
        <w:rPr>
          <w:sz w:val="20"/>
        </w:rPr>
      </w:pPr>
      <w:r w:rsidRPr="005A3071">
        <w:rPr>
          <w:sz w:val="20"/>
        </w:rPr>
        <w:t xml:space="preserve">                                                                                                  </w:t>
      </w:r>
      <w:r w:rsidR="00A53A8F">
        <w:rPr>
          <w:sz w:val="20"/>
        </w:rPr>
        <w:t xml:space="preserve"> </w:t>
      </w:r>
      <w:r w:rsidRPr="005A3071">
        <w:rPr>
          <w:sz w:val="20"/>
        </w:rPr>
        <w:t xml:space="preserve">      </w:t>
      </w:r>
      <w:r w:rsidR="00A53A8F">
        <w:rPr>
          <w:sz w:val="20"/>
        </w:rPr>
        <w:t xml:space="preserve"> </w:t>
      </w:r>
      <w:r w:rsidRPr="005A3071">
        <w:rPr>
          <w:sz w:val="20"/>
        </w:rPr>
        <w:t xml:space="preserve">   </w:t>
      </w:r>
      <w:r w:rsidR="001C437B" w:rsidRPr="005A3071">
        <w:rPr>
          <w:sz w:val="20"/>
        </w:rPr>
        <w:t xml:space="preserve">NUMERO DE COMPTE : </w:t>
      </w:r>
      <w:r w:rsidR="001C437B" w:rsidRPr="005A3071">
        <w:rPr>
          <w:b/>
          <w:sz w:val="20"/>
        </w:rPr>
        <w:t>181122510101</w:t>
      </w:r>
    </w:p>
    <w:p w:rsidR="004F4687" w:rsidRPr="00A53A8F" w:rsidRDefault="004F4687" w:rsidP="00A53A8F">
      <w:pPr>
        <w:spacing w:after="0" w:line="240" w:lineRule="auto"/>
        <w:ind w:left="360"/>
        <w:jc w:val="both"/>
        <w:rPr>
          <w:sz w:val="20"/>
        </w:rPr>
      </w:pPr>
      <w:r w:rsidRPr="00A53A8F">
        <w:rPr>
          <w:sz w:val="20"/>
        </w:rPr>
        <w:t xml:space="preserve">                                                                                   </w:t>
      </w:r>
      <w:r w:rsidR="00A53A8F">
        <w:rPr>
          <w:sz w:val="20"/>
        </w:rPr>
        <w:tab/>
        <w:t xml:space="preserve">  </w:t>
      </w:r>
      <w:r w:rsidRPr="00A53A8F">
        <w:rPr>
          <w:sz w:val="20"/>
        </w:rPr>
        <w:t xml:space="preserve">       </w:t>
      </w:r>
      <w:r w:rsidR="00A53A8F">
        <w:rPr>
          <w:sz w:val="20"/>
        </w:rPr>
        <w:t xml:space="preserve"> </w:t>
      </w:r>
      <w:r w:rsidRPr="00A53A8F">
        <w:rPr>
          <w:sz w:val="20"/>
        </w:rPr>
        <w:t xml:space="preserve">   </w:t>
      </w:r>
      <w:r w:rsidR="001C437B" w:rsidRPr="00A53A8F">
        <w:rPr>
          <w:sz w:val="20"/>
        </w:rPr>
        <w:t xml:space="preserve">IBAN : </w:t>
      </w:r>
      <w:r w:rsidR="001C437B" w:rsidRPr="00A53A8F">
        <w:rPr>
          <w:b/>
          <w:sz w:val="20"/>
        </w:rPr>
        <w:t>BJ062 03027181122510101 26</w:t>
      </w:r>
    </w:p>
    <w:p w:rsidR="001C437B" w:rsidRPr="00A53A8F" w:rsidRDefault="001C437B" w:rsidP="00A53A8F">
      <w:pPr>
        <w:spacing w:after="0" w:line="240" w:lineRule="auto"/>
        <w:ind w:left="360"/>
        <w:jc w:val="both"/>
        <w:rPr>
          <w:sz w:val="20"/>
        </w:rPr>
      </w:pPr>
      <w:r w:rsidRPr="00A53A8F">
        <w:rPr>
          <w:sz w:val="20"/>
        </w:rPr>
        <w:t xml:space="preserve"> </w:t>
      </w:r>
      <w:r w:rsidR="004F4687" w:rsidRPr="00A53A8F">
        <w:rPr>
          <w:sz w:val="20"/>
        </w:rPr>
        <w:t xml:space="preserve">                                                                                            </w:t>
      </w:r>
      <w:r w:rsidR="00A53A8F">
        <w:rPr>
          <w:sz w:val="20"/>
        </w:rPr>
        <w:t xml:space="preserve">        </w:t>
      </w:r>
      <w:r w:rsidR="00131C88" w:rsidRPr="00A53A8F">
        <w:rPr>
          <w:sz w:val="20"/>
        </w:rPr>
        <w:t>SWIFT :</w:t>
      </w:r>
      <w:r w:rsidRPr="00A53A8F">
        <w:rPr>
          <w:sz w:val="20"/>
        </w:rPr>
        <w:t xml:space="preserve"> </w:t>
      </w:r>
      <w:r w:rsidRPr="00A53A8F">
        <w:rPr>
          <w:b/>
          <w:sz w:val="20"/>
        </w:rPr>
        <w:t>ECOCBJBJ</w:t>
      </w:r>
    </w:p>
    <w:p w:rsidR="00E4085E" w:rsidRPr="00A53A8F" w:rsidRDefault="00E4085E" w:rsidP="00A53A8F">
      <w:pPr>
        <w:spacing w:after="0" w:line="240" w:lineRule="auto"/>
        <w:ind w:left="360"/>
        <w:jc w:val="both"/>
        <w:rPr>
          <w:sz w:val="20"/>
        </w:rPr>
      </w:pPr>
    </w:p>
    <w:p w:rsidR="001C437B" w:rsidRPr="005A3071" w:rsidRDefault="001C437B" w:rsidP="00995ABC">
      <w:pPr>
        <w:pStyle w:val="Paragraphedeliste"/>
        <w:numPr>
          <w:ilvl w:val="0"/>
          <w:numId w:val="3"/>
        </w:numPr>
        <w:tabs>
          <w:tab w:val="right" w:pos="9072"/>
        </w:tabs>
        <w:spacing w:after="0" w:line="240" w:lineRule="auto"/>
        <w:jc w:val="both"/>
      </w:pPr>
      <w:r w:rsidRPr="005A3071">
        <w:t xml:space="preserve">Transfert Western Union/ </w:t>
      </w:r>
      <w:proofErr w:type="spellStart"/>
      <w:r w:rsidRPr="005A3071">
        <w:t>MoneyGram</w:t>
      </w:r>
      <w:proofErr w:type="spellEnd"/>
      <w:r w:rsidRPr="005A3071">
        <w:t xml:space="preserve"> /Rapid Transfert </w:t>
      </w:r>
      <w:proofErr w:type="spellStart"/>
      <w:r w:rsidR="00131C88" w:rsidRPr="005A3071">
        <w:t>Ecobank</w:t>
      </w:r>
      <w:proofErr w:type="spellEnd"/>
      <w:r w:rsidR="00131C88" w:rsidRPr="005A3071">
        <w:t xml:space="preserve"> :</w:t>
      </w:r>
      <w:r w:rsidR="005A3071">
        <w:tab/>
      </w:r>
    </w:p>
    <w:p w:rsidR="001C437B" w:rsidRPr="005A3071" w:rsidRDefault="001C437B" w:rsidP="005A3071">
      <w:pPr>
        <w:spacing w:after="0" w:line="240" w:lineRule="auto"/>
        <w:jc w:val="both"/>
        <w:rPr>
          <w:u w:val="single"/>
        </w:rPr>
      </w:pPr>
      <w:r w:rsidRPr="005A3071">
        <w:t>Contacter</w:t>
      </w:r>
      <w:r w:rsidR="004F4687" w:rsidRPr="005A3071">
        <w:t xml:space="preserve"> </w:t>
      </w:r>
      <w:r w:rsidRPr="005A3071">
        <w:t xml:space="preserve">Mme GAFFAN Rosaline </w:t>
      </w:r>
      <w:proofErr w:type="spellStart"/>
      <w:r w:rsidRPr="005A3071">
        <w:t>Amél</w:t>
      </w:r>
      <w:r w:rsidR="004F4687" w:rsidRPr="005A3071">
        <w:t>évi</w:t>
      </w:r>
      <w:proofErr w:type="spellEnd"/>
      <w:r w:rsidR="004F4687" w:rsidRPr="005A3071">
        <w:t>, +22997123363, email</w:t>
      </w:r>
      <w:r w:rsidR="00995ABC">
        <w:t xml:space="preserve"> </w:t>
      </w:r>
      <w:r w:rsidR="004F4687" w:rsidRPr="005A3071">
        <w:t xml:space="preserve">: </w:t>
      </w:r>
      <w:hyperlink r:id="rId7" w:history="1">
        <w:r w:rsidR="004F4687" w:rsidRPr="005A3071">
          <w:rPr>
            <w:rStyle w:val="Lienhypertexte"/>
          </w:rPr>
          <w:t>gaffan.ersuma@ohada.org</w:t>
        </w:r>
      </w:hyperlink>
      <w:r w:rsidR="004F4687" w:rsidRPr="005A3071">
        <w:rPr>
          <w:u w:val="single"/>
        </w:rPr>
        <w:t xml:space="preserve">  </w:t>
      </w:r>
    </w:p>
    <w:p w:rsidR="004F4687" w:rsidRPr="005A3071" w:rsidRDefault="004F4687" w:rsidP="005A3071">
      <w:pPr>
        <w:spacing w:after="0" w:line="240" w:lineRule="auto"/>
        <w:jc w:val="right"/>
      </w:pPr>
    </w:p>
    <w:p w:rsidR="004F4687" w:rsidRPr="005A3071" w:rsidRDefault="004F4687" w:rsidP="005A3071">
      <w:pPr>
        <w:spacing w:after="0" w:line="240" w:lineRule="auto"/>
        <w:jc w:val="both"/>
      </w:pPr>
      <w:r w:rsidRPr="005A3071">
        <w:t xml:space="preserve">                                                                                                      Fait à …………………</w:t>
      </w:r>
      <w:r w:rsidR="009C37E4" w:rsidRPr="005A3071">
        <w:t>……</w:t>
      </w:r>
      <w:r w:rsidRPr="005A3071">
        <w:t>le………………</w:t>
      </w:r>
      <w:r w:rsidR="009C37E4" w:rsidRPr="005A3071">
        <w:t>……</w:t>
      </w:r>
      <w:r w:rsidRPr="005A3071">
        <w:t>20</w:t>
      </w:r>
    </w:p>
    <w:p w:rsidR="00E4085E" w:rsidRPr="005A3071" w:rsidRDefault="0096435A" w:rsidP="005A3071">
      <w:pPr>
        <w:spacing w:after="0" w:line="240" w:lineRule="auto"/>
        <w:jc w:val="both"/>
      </w:pPr>
      <w:r w:rsidRPr="005A3071">
        <w:t xml:space="preserve">                                                                                                                          </w:t>
      </w:r>
    </w:p>
    <w:p w:rsidR="00E4085E" w:rsidRPr="005A3071" w:rsidRDefault="00E4085E" w:rsidP="005A3071">
      <w:pPr>
        <w:spacing w:after="0" w:line="240" w:lineRule="auto"/>
        <w:jc w:val="both"/>
      </w:pPr>
    </w:p>
    <w:p w:rsidR="00E4085E" w:rsidRPr="005A3071" w:rsidRDefault="00E4085E" w:rsidP="005A3071">
      <w:pPr>
        <w:spacing w:after="0" w:line="240" w:lineRule="auto"/>
        <w:jc w:val="both"/>
      </w:pPr>
    </w:p>
    <w:p w:rsidR="00E4085E" w:rsidRPr="005A3071" w:rsidRDefault="00E4085E" w:rsidP="005A3071">
      <w:pPr>
        <w:spacing w:after="0" w:line="240" w:lineRule="auto"/>
        <w:jc w:val="both"/>
      </w:pPr>
    </w:p>
    <w:p w:rsidR="00E4085E" w:rsidRPr="005A3071" w:rsidRDefault="00E4085E" w:rsidP="005A3071">
      <w:pPr>
        <w:spacing w:after="0" w:line="240" w:lineRule="auto"/>
        <w:jc w:val="both"/>
      </w:pPr>
    </w:p>
    <w:p w:rsidR="004F4687" w:rsidRPr="005A3071" w:rsidRDefault="00E4085E" w:rsidP="005A3071">
      <w:pPr>
        <w:spacing w:after="0" w:line="240" w:lineRule="auto"/>
        <w:jc w:val="both"/>
      </w:pPr>
      <w:r w:rsidRPr="005A3071">
        <w:t xml:space="preserve">                                                                                                                                   </w:t>
      </w:r>
      <w:r w:rsidR="0096435A" w:rsidRPr="005A3071">
        <w:t>Signature et Cachet</w:t>
      </w:r>
    </w:p>
    <w:p w:rsidR="004F4687" w:rsidRPr="005A3071" w:rsidRDefault="004F4687" w:rsidP="005A3071">
      <w:pPr>
        <w:spacing w:after="0" w:line="240" w:lineRule="auto"/>
        <w:jc w:val="both"/>
      </w:pPr>
    </w:p>
    <w:p w:rsidR="004F4687" w:rsidRPr="005A3071" w:rsidRDefault="004F4687" w:rsidP="005A3071">
      <w:pPr>
        <w:jc w:val="both"/>
      </w:pPr>
    </w:p>
    <w:sectPr w:rsidR="004F4687" w:rsidRPr="005A3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.75pt;visibility:visible;mso-wrap-style:square" o:bullet="t">
        <v:imagedata r:id="rId1" o:title=""/>
      </v:shape>
    </w:pict>
  </w:numPicBullet>
  <w:numPicBullet w:numPicBulletId="1">
    <w:pict>
      <v:shape id="_x0000_i1027" type="#_x0000_t75" style="width:7.5pt;height:7.5pt;visibility:visible;mso-wrap-style:square" o:bullet="t">
        <v:imagedata r:id="rId2" o:title=""/>
      </v:shape>
    </w:pict>
  </w:numPicBullet>
  <w:abstractNum w:abstractNumId="0" w15:restartNumberingAfterBreak="0">
    <w:nsid w:val="270807CE"/>
    <w:multiLevelType w:val="hybridMultilevel"/>
    <w:tmpl w:val="50A8C09E"/>
    <w:lvl w:ilvl="0" w:tplc="040C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54521EA2"/>
    <w:multiLevelType w:val="hybridMultilevel"/>
    <w:tmpl w:val="F0769A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C223CD"/>
    <w:multiLevelType w:val="hybridMultilevel"/>
    <w:tmpl w:val="608EA114"/>
    <w:lvl w:ilvl="0" w:tplc="10808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526B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568C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DCB8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EDE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949E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F69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62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0E1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B96"/>
    <w:rsid w:val="00014748"/>
    <w:rsid w:val="000F56DE"/>
    <w:rsid w:val="00131C88"/>
    <w:rsid w:val="00187F84"/>
    <w:rsid w:val="001C437B"/>
    <w:rsid w:val="00211588"/>
    <w:rsid w:val="00337BBA"/>
    <w:rsid w:val="00441B3F"/>
    <w:rsid w:val="004801A8"/>
    <w:rsid w:val="004F4687"/>
    <w:rsid w:val="00563DA9"/>
    <w:rsid w:val="005A3071"/>
    <w:rsid w:val="00662798"/>
    <w:rsid w:val="006D067E"/>
    <w:rsid w:val="00714B96"/>
    <w:rsid w:val="007462C5"/>
    <w:rsid w:val="007A6A6C"/>
    <w:rsid w:val="007D6BA0"/>
    <w:rsid w:val="008220BD"/>
    <w:rsid w:val="008B1693"/>
    <w:rsid w:val="00933775"/>
    <w:rsid w:val="0096435A"/>
    <w:rsid w:val="00995ABC"/>
    <w:rsid w:val="009C37E4"/>
    <w:rsid w:val="00A0787B"/>
    <w:rsid w:val="00A53A8F"/>
    <w:rsid w:val="00B06FE5"/>
    <w:rsid w:val="00B83A3C"/>
    <w:rsid w:val="00C06A91"/>
    <w:rsid w:val="00E4085E"/>
    <w:rsid w:val="00F04054"/>
    <w:rsid w:val="00F40FD8"/>
    <w:rsid w:val="00FA3ADA"/>
    <w:rsid w:val="00FB6B5D"/>
    <w:rsid w:val="00FB6E32"/>
    <w:rsid w:val="00FE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3862AE7-CAA2-40B2-A7A0-713DEDC6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B83A3C"/>
    <w:pPr>
      <w:spacing w:after="100"/>
    </w:pPr>
  </w:style>
  <w:style w:type="paragraph" w:styleId="Titre">
    <w:name w:val="Title"/>
    <w:basedOn w:val="Normal"/>
    <w:next w:val="Normal"/>
    <w:link w:val="TitreCar"/>
    <w:uiPriority w:val="10"/>
    <w:qFormat/>
    <w:rsid w:val="00FA3A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A3A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4F46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F46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affan.ersuma@ohad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2637DABA.dotm</Template>
  <TotalTime>0</TotalTime>
  <Pages>1</Pages>
  <Words>364</Words>
  <Characters>2002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Yessoufou Luc KOSSOKO</cp:lastModifiedBy>
  <cp:revision>2</cp:revision>
  <dcterms:created xsi:type="dcterms:W3CDTF">2019-01-25T14:00:00Z</dcterms:created>
  <dcterms:modified xsi:type="dcterms:W3CDTF">2019-01-25T14:00:00Z</dcterms:modified>
</cp:coreProperties>
</file>